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8D617" w14:textId="77777777" w:rsidR="005C1E40" w:rsidRDefault="007A27FE">
      <w:pPr>
        <w:pStyle w:val="Standard"/>
        <w:rPr>
          <w:b/>
          <w:bCs/>
          <w:sz w:val="22"/>
          <w:szCs w:val="22"/>
          <w:lang w:val="et-EE"/>
        </w:rPr>
      </w:pPr>
      <w:r>
        <w:rPr>
          <w:b/>
          <w:bCs/>
          <w:sz w:val="22"/>
          <w:szCs w:val="22"/>
          <w:lang w:val="et-EE"/>
        </w:rPr>
        <w:t>RR690480410EE</w:t>
      </w:r>
    </w:p>
    <w:p w14:paraId="213A28EB" w14:textId="77777777" w:rsidR="007A27FE" w:rsidRDefault="007A27FE">
      <w:pPr>
        <w:sectPr w:rsidR="00000000">
          <w:pgSz w:w="11906" w:h="16838"/>
          <w:pgMar w:top="397" w:right="1134" w:bottom="624" w:left="1134" w:header="708" w:footer="708" w:gutter="0"/>
          <w:cols w:space="0"/>
        </w:sectPr>
      </w:pPr>
    </w:p>
    <w:p w14:paraId="4F407CE3" w14:textId="77777777" w:rsidR="005C1E40" w:rsidRDefault="007A27FE">
      <w:pPr>
        <w:pStyle w:val="Standard"/>
        <w:rPr>
          <w:b/>
          <w:bCs/>
          <w:sz w:val="22"/>
          <w:szCs w:val="22"/>
          <w:lang w:val="et-EE"/>
        </w:rPr>
      </w:pPr>
      <w:r>
        <w:rPr>
          <w:b/>
          <w:bCs/>
          <w:noProof/>
          <w:sz w:val="22"/>
          <w:szCs w:val="22"/>
          <w:lang w:val="et-EE"/>
        </w:rPr>
        <w:drawing>
          <wp:inline distT="0" distB="0" distL="0" distR="0" wp14:anchorId="76AD2CBB" wp14:editId="6C9A05A8">
            <wp:extent cx="2340000" cy="540000"/>
            <wp:effectExtent l="0" t="0" r="3150" b="0"/>
            <wp:docPr id="26426745" name="Pilt 264267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40000" cy="540000"/>
                    </a:xfrm>
                    <a:prstGeom prst="rect">
                      <a:avLst/>
                    </a:prstGeom>
                    <a:solidFill>
                      <a:srgbClr val="5B9BD5"/>
                    </a:solidFill>
                    <a:ln cap="flat">
                      <a:noFill/>
                    </a:ln>
                  </pic:spPr>
                </pic:pic>
              </a:graphicData>
            </a:graphic>
          </wp:inline>
        </w:drawing>
      </w:r>
    </w:p>
    <w:p w14:paraId="7803EF2C" w14:textId="77777777" w:rsidR="007A27FE" w:rsidRDefault="007A27FE">
      <w:pPr>
        <w:sectPr w:rsidR="00000000">
          <w:type w:val="continuous"/>
          <w:pgSz w:w="11906" w:h="16838"/>
          <w:pgMar w:top="397" w:right="1134" w:bottom="624" w:left="1134" w:header="708" w:footer="708" w:gutter="0"/>
          <w:cols w:space="0"/>
        </w:sectPr>
      </w:pPr>
    </w:p>
    <w:p w14:paraId="49FB5B9A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4AF5FD15" w14:textId="77777777" w:rsidR="007A27FE" w:rsidRDefault="007A27FE">
      <w:pPr>
        <w:sectPr w:rsidR="00000000">
          <w:type w:val="continuous"/>
          <w:pgSz w:w="11906" w:h="16838"/>
          <w:pgMar w:top="397" w:right="1134" w:bottom="624" w:left="1134" w:header="708" w:footer="708" w:gutter="0"/>
          <w:cols w:space="708"/>
        </w:sectPr>
      </w:pPr>
    </w:p>
    <w:p w14:paraId="59FAFC2C" w14:textId="77777777" w:rsidR="005C1E40" w:rsidRDefault="007A27FE">
      <w:pPr>
        <w:pStyle w:val="Standard"/>
        <w:rPr>
          <w:sz w:val="22"/>
          <w:szCs w:val="22"/>
          <w:lang w:val="et-EE"/>
        </w:rPr>
      </w:pPr>
      <w:r>
        <w:rPr>
          <w:sz w:val="22"/>
          <w:szCs w:val="22"/>
          <w:lang w:val="et-EE"/>
        </w:rPr>
        <w:t>Kaebuse esitaja muudetud vorm teine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5"/>
        <w:gridCol w:w="6053"/>
      </w:tblGrid>
      <w:tr w:rsidR="005C1E40" w14:paraId="63F1A2B6" w14:textId="77777777">
        <w:tblPrEx>
          <w:tblCellMar>
            <w:top w:w="0" w:type="dxa"/>
            <w:bottom w:w="0" w:type="dxa"/>
          </w:tblCellMar>
        </w:tblPrEx>
        <w:trPr>
          <w:trHeight w:val="368"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A91342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Ees- ja perekonnanimi/nimetus</w:t>
            </w:r>
          </w:p>
        </w:tc>
        <w:tc>
          <w:tcPr>
            <w:tcW w:w="6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547456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Päästeamet</w:t>
            </w:r>
          </w:p>
          <w:p w14:paraId="3BFFEB46" w14:textId="77777777" w:rsidR="005C1E40" w:rsidRDefault="005C1E40">
            <w:pPr>
              <w:pStyle w:val="TableContents"/>
              <w:rPr>
                <w:sz w:val="8"/>
                <w:szCs w:val="8"/>
                <w:lang w:val="et-EE"/>
              </w:rPr>
            </w:pPr>
          </w:p>
        </w:tc>
      </w:tr>
      <w:tr w:rsidR="005C1E40" w14:paraId="1A244CBA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FC087E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Isikukood/registrikood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DEA497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70000585</w:t>
            </w:r>
          </w:p>
          <w:p w14:paraId="3A5CEE07" w14:textId="77777777" w:rsidR="005C1E40" w:rsidRDefault="005C1E40">
            <w:pPr>
              <w:pStyle w:val="TableContents"/>
              <w:rPr>
                <w:sz w:val="8"/>
                <w:szCs w:val="8"/>
                <w:lang w:val="et-EE"/>
              </w:rPr>
            </w:pPr>
          </w:p>
        </w:tc>
      </w:tr>
      <w:tr w:rsidR="005C1E40" w14:paraId="1D1F5497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A0284D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Aadress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36FCAD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Harju maakond, Tallinn, Kesklinna linnaosa, Raua tn 2, 10124</w:t>
            </w:r>
          </w:p>
          <w:p w14:paraId="4C881F23" w14:textId="77777777" w:rsidR="005C1E40" w:rsidRDefault="005C1E40">
            <w:pPr>
              <w:pStyle w:val="TableContents"/>
              <w:rPr>
                <w:sz w:val="8"/>
                <w:szCs w:val="8"/>
                <w:lang w:val="et-EE"/>
              </w:rPr>
            </w:pPr>
          </w:p>
        </w:tc>
      </w:tr>
      <w:tr w:rsidR="005C1E40" w14:paraId="2515F250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FCD449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Telefoni number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68CD88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  <w:p w14:paraId="52A1D284" w14:textId="77777777" w:rsidR="005C1E40" w:rsidRDefault="005C1E40">
            <w:pPr>
              <w:pStyle w:val="TableContents"/>
              <w:rPr>
                <w:sz w:val="8"/>
                <w:szCs w:val="8"/>
                <w:lang w:val="et-EE"/>
              </w:rPr>
            </w:pPr>
          </w:p>
        </w:tc>
      </w:tr>
      <w:tr w:rsidR="005C1E40" w14:paraId="60A1AD88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FDB12A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 xml:space="preserve">E-posti </w:t>
            </w:r>
            <w:r>
              <w:rPr>
                <w:sz w:val="22"/>
                <w:szCs w:val="22"/>
                <w:lang w:val="et-EE"/>
              </w:rPr>
              <w:t>aadress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828AC1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info@paasteamet.ee</w:t>
            </w:r>
          </w:p>
          <w:p w14:paraId="2B11B035" w14:textId="77777777" w:rsidR="005C1E40" w:rsidRDefault="005C1E40">
            <w:pPr>
              <w:pStyle w:val="TableContents"/>
              <w:rPr>
                <w:sz w:val="8"/>
                <w:szCs w:val="8"/>
                <w:lang w:val="et-EE"/>
              </w:rPr>
            </w:pPr>
          </w:p>
        </w:tc>
      </w:tr>
    </w:tbl>
    <w:p w14:paraId="358B1C4D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34C988B2" w14:textId="77777777" w:rsidR="005C1E40" w:rsidRDefault="007A27FE">
      <w:pPr>
        <w:pStyle w:val="Standard"/>
        <w:rPr>
          <w:sz w:val="22"/>
          <w:szCs w:val="22"/>
          <w:lang w:val="et-EE"/>
        </w:rPr>
      </w:pPr>
      <w:r>
        <w:rPr>
          <w:sz w:val="22"/>
          <w:szCs w:val="22"/>
          <w:lang w:val="et-EE"/>
        </w:rPr>
        <w:t>Esindaja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5"/>
        <w:gridCol w:w="6053"/>
      </w:tblGrid>
      <w:tr w:rsidR="005C1E40" w14:paraId="6595C766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8DDC85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Ees- ja perekonnanimi/nimetus</w:t>
            </w:r>
          </w:p>
        </w:tc>
        <w:tc>
          <w:tcPr>
            <w:tcW w:w="6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51BB94" w14:textId="7E826422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Heikki Liivrand</w:t>
            </w:r>
          </w:p>
        </w:tc>
      </w:tr>
      <w:tr w:rsidR="005C1E40" w14:paraId="62B7C4E2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0F7B75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Isikukood/registrikood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000474" w14:textId="62EAF0C8" w:rsidR="005C1E40" w:rsidRPr="007A27FE" w:rsidRDefault="007A27FE" w:rsidP="007A27FE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37706050375</w:t>
            </w:r>
          </w:p>
        </w:tc>
      </w:tr>
      <w:tr w:rsidR="005C1E40" w14:paraId="09D8FFDC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08FDEC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Aadress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022F2F" w14:textId="4A0A04E1" w:rsidR="005C1E40" w:rsidRPr="007A27FE" w:rsidRDefault="007A27FE" w:rsidP="007A27FE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Raua 2, 10124 Tallinn </w:t>
            </w:r>
            <w:proofErr w:type="spellStart"/>
            <w:r>
              <w:rPr>
                <w:sz w:val="22"/>
                <w:szCs w:val="22"/>
              </w:rPr>
              <w:t>Harjumaa</w:t>
            </w:r>
            <w:proofErr w:type="spellEnd"/>
          </w:p>
        </w:tc>
      </w:tr>
      <w:tr w:rsidR="005C1E40" w14:paraId="349018AA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DC4FF8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Telefoni number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4CE02" w14:textId="66ECEAE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6282000</w:t>
            </w:r>
          </w:p>
        </w:tc>
      </w:tr>
      <w:tr w:rsidR="005C1E40" w14:paraId="0327C241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0F0801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E-posti aadress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B2C476" w14:textId="703560CB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info@paasteamet.ee</w:t>
            </w:r>
          </w:p>
        </w:tc>
      </w:tr>
      <w:tr w:rsidR="005C1E40" w14:paraId="6A9F9924" w14:textId="77777777">
        <w:tblPrEx>
          <w:tblCellMar>
            <w:top w:w="0" w:type="dxa"/>
            <w:bottom w:w="0" w:type="dxa"/>
          </w:tblCellMar>
        </w:tblPrEx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53F3DC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Esindamise alus</w:t>
            </w:r>
          </w:p>
        </w:tc>
        <w:tc>
          <w:tcPr>
            <w:tcW w:w="60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BEF3E6" w14:textId="34B83CB2" w:rsidR="005C1E40" w:rsidRPr="007A27FE" w:rsidRDefault="007A27FE" w:rsidP="007A27FE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Päästeameti </w:t>
            </w:r>
            <w:proofErr w:type="spellStart"/>
            <w:r>
              <w:rPr>
                <w:sz w:val="22"/>
                <w:szCs w:val="22"/>
              </w:rPr>
              <w:t>peadirektori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volikiri</w:t>
            </w:r>
            <w:proofErr w:type="spellEnd"/>
            <w:r>
              <w:rPr>
                <w:sz w:val="22"/>
                <w:szCs w:val="22"/>
              </w:rPr>
              <w:t xml:space="preserve"> 19.12.2024 nr 6.6-1.2/7640</w:t>
            </w:r>
          </w:p>
        </w:tc>
      </w:tr>
    </w:tbl>
    <w:p w14:paraId="07C2EB13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5BC0E814" w14:textId="77777777" w:rsidR="005C1E40" w:rsidRDefault="007A27FE">
      <w:pPr>
        <w:pStyle w:val="Standard"/>
      </w:pPr>
      <w:r>
        <w:rPr>
          <w:sz w:val="22"/>
          <w:szCs w:val="22"/>
          <w:lang w:val="et-EE"/>
        </w:rPr>
        <w:t xml:space="preserve">Politsei- ja Piirivalveameti Ida prefektuuri teabebüroo </w:t>
      </w:r>
      <w:r>
        <w:rPr>
          <w:sz w:val="22"/>
          <w:szCs w:val="22"/>
          <w:lang w:val="et-EE"/>
        </w:rPr>
        <w:t xml:space="preserve">liiklusmenetlustalitus (Rahu tn 38, 41588, Jõhvi) </w:t>
      </w:r>
      <w:hyperlink r:id="rId7" w:history="1">
        <w:r>
          <w:rPr>
            <w:sz w:val="22"/>
          </w:rPr>
          <w:t>menetluskeskus@politsei.ee</w:t>
        </w:r>
      </w:hyperlink>
      <w:hyperlink r:id="rId8" w:history="1">
        <w:r>
          <w:t xml:space="preserve"> </w:t>
        </w:r>
      </w:hyperlink>
    </w:p>
    <w:p w14:paraId="12943F9B" w14:textId="77777777" w:rsidR="005C1E40" w:rsidRDefault="005C1E40">
      <w:pPr>
        <w:pStyle w:val="Standard"/>
        <w:rPr>
          <w:sz w:val="22"/>
          <w:szCs w:val="22"/>
          <w:lang w:val="et-EE"/>
        </w:rPr>
      </w:pPr>
    </w:p>
    <w:p w14:paraId="5C58C5D8" w14:textId="77777777" w:rsidR="007A27FE" w:rsidRDefault="007A27FE">
      <w:pPr>
        <w:sectPr w:rsidR="00000000">
          <w:type w:val="continuous"/>
          <w:pgSz w:w="11906" w:h="16838"/>
          <w:pgMar w:top="397" w:right="1134" w:bottom="624" w:left="1134" w:header="708" w:footer="708" w:gutter="0"/>
          <w:cols w:space="0"/>
        </w:sectPr>
      </w:pPr>
    </w:p>
    <w:p w14:paraId="54AAD392" w14:textId="77777777" w:rsidR="005C1E40" w:rsidRDefault="007A27FE">
      <w:pPr>
        <w:pStyle w:val="Standard"/>
        <w:jc w:val="center"/>
        <w:rPr>
          <w:b/>
          <w:bCs/>
          <w:sz w:val="22"/>
          <w:szCs w:val="22"/>
          <w:lang w:val="et-EE"/>
        </w:rPr>
      </w:pPr>
      <w:r>
        <w:rPr>
          <w:b/>
          <w:bCs/>
          <w:sz w:val="22"/>
          <w:szCs w:val="22"/>
          <w:lang w:val="et-EE"/>
        </w:rPr>
        <w:t>Kaebus 25.09.2025 trahviteate nr 223025223100 peale</w:t>
      </w:r>
    </w:p>
    <w:p w14:paraId="38837BA7" w14:textId="77777777" w:rsidR="007A27FE" w:rsidRDefault="007A27FE">
      <w:pPr>
        <w:sectPr w:rsidR="00000000">
          <w:type w:val="continuous"/>
          <w:pgSz w:w="11906" w:h="16838"/>
          <w:pgMar w:top="397" w:right="1134" w:bottom="624" w:left="1134" w:header="708" w:footer="708" w:gutter="0"/>
          <w:cols w:space="0"/>
        </w:sectPr>
      </w:pPr>
    </w:p>
    <w:p w14:paraId="272B99ED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4EBCCDEC" w14:textId="77777777" w:rsidR="005C1E40" w:rsidRDefault="007A27FE">
      <w:pPr>
        <w:pStyle w:val="Standard"/>
        <w:rPr>
          <w:sz w:val="22"/>
          <w:szCs w:val="22"/>
          <w:lang w:val="et-EE"/>
        </w:rPr>
      </w:pPr>
      <w:r>
        <w:rPr>
          <w:sz w:val="22"/>
          <w:szCs w:val="22"/>
          <w:lang w:val="et-EE"/>
        </w:rPr>
        <w:t xml:space="preserve">Vaidlustan trahviteate järgmisel põhjusel:   </w:t>
      </w:r>
    </w:p>
    <w:tbl>
      <w:tblPr>
        <w:tblW w:w="96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"/>
        <w:gridCol w:w="9255"/>
      </w:tblGrid>
      <w:tr w:rsidR="005C1E40" w14:paraId="1C36B620" w14:textId="77777777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34B2BF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9255" w:type="dxa"/>
            <w:tcBorders>
              <w:lef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BA2553" w14:textId="77777777" w:rsidR="005C1E40" w:rsidRDefault="007A27FE">
            <w:pPr>
              <w:pStyle w:val="Standard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 xml:space="preserve">   Sõidukit juhtis teine isik:</w:t>
            </w:r>
          </w:p>
        </w:tc>
      </w:tr>
    </w:tbl>
    <w:p w14:paraId="79F59C59" w14:textId="77777777" w:rsidR="005C1E40" w:rsidRDefault="007A27FE">
      <w:pPr>
        <w:pStyle w:val="Standard"/>
        <w:rPr>
          <w:sz w:val="18"/>
          <w:szCs w:val="18"/>
          <w:lang w:val="et-EE"/>
        </w:rPr>
      </w:pPr>
      <w:r>
        <w:rPr>
          <w:sz w:val="18"/>
          <w:szCs w:val="18"/>
          <w:lang w:val="et-EE"/>
        </w:rPr>
        <w:t xml:space="preserve">    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70"/>
        <w:gridCol w:w="6068"/>
      </w:tblGrid>
      <w:tr w:rsidR="005C1E40" w14:paraId="2E287B15" w14:textId="77777777">
        <w:tblPrEx>
          <w:tblCellMar>
            <w:top w:w="0" w:type="dxa"/>
            <w:bottom w:w="0" w:type="dxa"/>
          </w:tblCellMar>
        </w:tblPrEx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7C0169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Eesnimi</w:t>
            </w:r>
          </w:p>
        </w:tc>
        <w:tc>
          <w:tcPr>
            <w:tcW w:w="6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4EF561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</w:tc>
      </w:tr>
      <w:tr w:rsidR="005C1E40" w14:paraId="2C26FE3E" w14:textId="77777777">
        <w:tblPrEx>
          <w:tblCellMar>
            <w:top w:w="0" w:type="dxa"/>
            <w:bottom w:w="0" w:type="dxa"/>
          </w:tblCellMar>
        </w:tblPrEx>
        <w:tc>
          <w:tcPr>
            <w:tcW w:w="35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069D3C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Perekonnanimi</w:t>
            </w:r>
          </w:p>
        </w:tc>
        <w:tc>
          <w:tcPr>
            <w:tcW w:w="60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CAE103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</w:tc>
      </w:tr>
      <w:tr w:rsidR="005C1E40" w14:paraId="075B7DB2" w14:textId="77777777">
        <w:tblPrEx>
          <w:tblCellMar>
            <w:top w:w="0" w:type="dxa"/>
            <w:bottom w:w="0" w:type="dxa"/>
          </w:tblCellMar>
        </w:tblPrEx>
        <w:tc>
          <w:tcPr>
            <w:tcW w:w="35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F4554E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Isikukood / sünniaeg</w:t>
            </w:r>
          </w:p>
        </w:tc>
        <w:tc>
          <w:tcPr>
            <w:tcW w:w="60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7987CD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</w:tc>
      </w:tr>
      <w:tr w:rsidR="005C1E40" w14:paraId="07019899" w14:textId="77777777">
        <w:tblPrEx>
          <w:tblCellMar>
            <w:top w:w="0" w:type="dxa"/>
            <w:bottom w:w="0" w:type="dxa"/>
          </w:tblCellMar>
        </w:tblPrEx>
        <w:tc>
          <w:tcPr>
            <w:tcW w:w="35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F1CE4F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Elukoha aadress</w:t>
            </w:r>
          </w:p>
        </w:tc>
        <w:tc>
          <w:tcPr>
            <w:tcW w:w="60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8492D3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</w:tc>
      </w:tr>
      <w:tr w:rsidR="005C1E40" w14:paraId="69F1A3E0" w14:textId="77777777">
        <w:tblPrEx>
          <w:tblCellMar>
            <w:top w:w="0" w:type="dxa"/>
            <w:bottom w:w="0" w:type="dxa"/>
          </w:tblCellMar>
        </w:tblPrEx>
        <w:tc>
          <w:tcPr>
            <w:tcW w:w="35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47E74B" w14:textId="77777777" w:rsidR="005C1E40" w:rsidRDefault="007A27FE">
            <w:pPr>
              <w:pStyle w:val="TableContents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>Juhiloa number</w:t>
            </w:r>
          </w:p>
        </w:tc>
        <w:tc>
          <w:tcPr>
            <w:tcW w:w="60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10D8C" w14:textId="77777777" w:rsidR="005C1E40" w:rsidRDefault="005C1E40">
            <w:pPr>
              <w:pStyle w:val="TableContents"/>
              <w:rPr>
                <w:sz w:val="22"/>
                <w:szCs w:val="22"/>
                <w:lang w:val="et-EE"/>
              </w:rPr>
            </w:pPr>
          </w:p>
        </w:tc>
      </w:tr>
    </w:tbl>
    <w:p w14:paraId="7628B76A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tbl>
      <w:tblPr>
        <w:tblW w:w="96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"/>
        <w:gridCol w:w="9255"/>
      </w:tblGrid>
      <w:tr w:rsidR="005C1E40" w14:paraId="5067E7ED" w14:textId="77777777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11650E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9255" w:type="dxa"/>
            <w:tcBorders>
              <w:lef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5E9431" w14:textId="77777777" w:rsidR="005C1E40" w:rsidRDefault="007A27FE">
            <w:pPr>
              <w:pStyle w:val="Standard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 xml:space="preserve">   Mootorsõiduki vargus, </w:t>
            </w:r>
            <w:r>
              <w:rPr>
                <w:sz w:val="22"/>
                <w:szCs w:val="22"/>
                <w:lang w:val="et-EE"/>
              </w:rPr>
              <w:t>kadumine või hävimine (lisada pädeva asutuse kinnitus)</w:t>
            </w:r>
          </w:p>
        </w:tc>
      </w:tr>
    </w:tbl>
    <w:p w14:paraId="3D395DEB" w14:textId="77777777" w:rsidR="005C1E40" w:rsidRDefault="005C1E40">
      <w:pPr>
        <w:rPr>
          <w:vanish/>
        </w:rPr>
      </w:pPr>
    </w:p>
    <w:tbl>
      <w:tblPr>
        <w:tblW w:w="96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"/>
        <w:gridCol w:w="9255"/>
      </w:tblGrid>
      <w:tr w:rsidR="005C1E40" w14:paraId="428EE110" w14:textId="77777777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D4CCA6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9255" w:type="dxa"/>
            <w:tcBorders>
              <w:lef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BBD2B2" w14:textId="77777777" w:rsidR="005C1E40" w:rsidRDefault="007A27FE">
            <w:pPr>
              <w:pStyle w:val="Standard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 xml:space="preserve">   Registreerimismärgi vargus, kadumine või hävimine (lisada pädeva asutuse kinnitus)</w:t>
            </w:r>
          </w:p>
        </w:tc>
      </w:tr>
    </w:tbl>
    <w:p w14:paraId="7E5CF9F3" w14:textId="77777777" w:rsidR="005C1E40" w:rsidRDefault="005C1E40">
      <w:pPr>
        <w:rPr>
          <w:vanish/>
        </w:rPr>
      </w:pPr>
    </w:p>
    <w:tbl>
      <w:tblPr>
        <w:tblW w:w="96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"/>
        <w:gridCol w:w="9255"/>
      </w:tblGrid>
      <w:tr w:rsidR="005C1E40" w14:paraId="0E501B4F" w14:textId="77777777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EDE8FF" w14:textId="1AFD3AC1" w:rsidR="005C1E40" w:rsidRDefault="007A27FE">
            <w:pPr>
              <w:pStyle w:val="TableContents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9255" w:type="dxa"/>
            <w:tcBorders>
              <w:lef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05314" w14:textId="77777777" w:rsidR="005C1E40" w:rsidRDefault="007A27FE">
            <w:pPr>
              <w:pStyle w:val="Standard"/>
              <w:rPr>
                <w:sz w:val="22"/>
                <w:szCs w:val="22"/>
                <w:lang w:val="et-EE"/>
              </w:rPr>
            </w:pPr>
            <w:r>
              <w:rPr>
                <w:sz w:val="22"/>
                <w:szCs w:val="22"/>
                <w:lang w:val="et-EE"/>
              </w:rPr>
              <w:t xml:space="preserve">   Õigusvastasust välistav asjaolu (lisada tõendid)</w:t>
            </w:r>
          </w:p>
        </w:tc>
      </w:tr>
    </w:tbl>
    <w:p w14:paraId="32344EB0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1BBB7721" w14:textId="77777777" w:rsidR="005C1E40" w:rsidRDefault="007A27FE">
      <w:pPr>
        <w:pStyle w:val="Standard"/>
        <w:rPr>
          <w:sz w:val="22"/>
          <w:szCs w:val="22"/>
          <w:lang w:val="et-EE"/>
        </w:rPr>
      </w:pPr>
      <w:r>
        <w:rPr>
          <w:sz w:val="22"/>
          <w:szCs w:val="22"/>
          <w:lang w:val="et-EE"/>
        </w:rPr>
        <w:t>Lisatud dokumentide nimekiri: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5C1E40" w14:paraId="011C6FC9" w14:textId="77777777">
        <w:tblPrEx>
          <w:tblCellMar>
            <w:top w:w="0" w:type="dxa"/>
            <w:bottom w:w="0" w:type="dxa"/>
          </w:tblCellMar>
        </w:tblPrEx>
        <w:trPr>
          <w:trHeight w:val="1170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1B7851" w14:textId="10C730A8" w:rsidR="007A27FE" w:rsidRPr="007A27FE" w:rsidRDefault="007A27FE" w:rsidP="007A27FE">
            <w:pPr>
              <w:suppressAutoHyphens w:val="0"/>
              <w:rPr>
                <w:rFonts w:cs="Times New Roman"/>
                <w:sz w:val="22"/>
                <w:szCs w:val="22"/>
              </w:rPr>
            </w:pPr>
            <w:r w:rsidRPr="007A27FE">
              <w:rPr>
                <w:rFonts w:cs="Times New Roman"/>
                <w:sz w:val="22"/>
                <w:szCs w:val="22"/>
              </w:rPr>
              <w:t xml:space="preserve">22.09.2025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kell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17:05 Harju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maakond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, Tallinn,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Lasnamäe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linnaosa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,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Suur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-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Sõjamäe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tn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,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Ääsi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tn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ja </w:t>
            </w:r>
            <w:proofErr w:type="spellStart"/>
            <w:proofErr w:type="gramStart"/>
            <w:r w:rsidRPr="007A27FE">
              <w:rPr>
                <w:rFonts w:cs="Times New Roman"/>
                <w:sz w:val="22"/>
                <w:szCs w:val="22"/>
              </w:rPr>
              <w:t>J.Smuuli</w:t>
            </w:r>
            <w:proofErr w:type="spellEnd"/>
            <w:proofErr w:type="gramEnd"/>
            <w:r w:rsidRPr="007A27FE">
              <w:rPr>
                <w:rFonts w:cs="Times New Roman"/>
                <w:sz w:val="22"/>
                <w:szCs w:val="22"/>
              </w:rPr>
              <w:t xml:space="preserve"> tee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vahel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,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kus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lubatud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suurim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sõidukiirus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on 50 km/h,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sõitis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sõiduk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ŠKODA KODIAQ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registreerimismärgiga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274PPR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sõidukiirusega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73 km/h +/- 4 km/h</w:t>
            </w:r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lõhkematerjali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leiuga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seotud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7A27FE">
              <w:rPr>
                <w:rFonts w:cs="Times New Roman"/>
                <w:sz w:val="22"/>
                <w:szCs w:val="22"/>
              </w:rPr>
              <w:t>väljakutsele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>.</w:t>
            </w:r>
          </w:p>
          <w:p w14:paraId="05394518" w14:textId="7B7A05DE" w:rsidR="005C1E40" w:rsidRPr="007A27FE" w:rsidRDefault="007A27FE" w:rsidP="007A27FE">
            <w:pPr>
              <w:suppressAutoHyphens w:val="0"/>
              <w:rPr>
                <w:rFonts w:cs="Times New Roman"/>
                <w:sz w:val="22"/>
                <w:szCs w:val="22"/>
                <w:lang w:val="et-EE"/>
              </w:rPr>
            </w:pPr>
            <w:proofErr w:type="spellStart"/>
            <w:r w:rsidRPr="007A27FE">
              <w:rPr>
                <w:rFonts w:cs="Times New Roman"/>
                <w:sz w:val="22"/>
                <w:szCs w:val="22"/>
              </w:rPr>
              <w:t>Aruanne</w:t>
            </w:r>
            <w:proofErr w:type="spellEnd"/>
            <w:r w:rsidRPr="007A27FE">
              <w:rPr>
                <w:rFonts w:cs="Times New Roman"/>
                <w:sz w:val="22"/>
                <w:szCs w:val="22"/>
              </w:rPr>
              <w:t xml:space="preserve"> 1-2025-381.</w:t>
            </w:r>
          </w:p>
        </w:tc>
      </w:tr>
    </w:tbl>
    <w:p w14:paraId="3AF90FC2" w14:textId="77777777" w:rsidR="005C1E40" w:rsidRDefault="005C1E40">
      <w:pPr>
        <w:pStyle w:val="Standard"/>
        <w:rPr>
          <w:sz w:val="22"/>
          <w:szCs w:val="22"/>
          <w:lang w:val="et-EE"/>
        </w:rPr>
      </w:pPr>
    </w:p>
    <w:tbl>
      <w:tblPr>
        <w:tblW w:w="36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0"/>
        <w:gridCol w:w="570"/>
        <w:gridCol w:w="1530"/>
      </w:tblGrid>
      <w:tr w:rsidR="005C1E40" w14:paraId="6E0AE6D4" w14:textId="77777777">
        <w:tblPrEx>
          <w:tblCellMar>
            <w:top w:w="0" w:type="dxa"/>
            <w:bottom w:w="0" w:type="dxa"/>
          </w:tblCellMar>
        </w:tblPrEx>
        <w:tc>
          <w:tcPr>
            <w:tcW w:w="159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DE5454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57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560A89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DEF286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</w:tr>
      <w:tr w:rsidR="005C1E40" w14:paraId="064C500F" w14:textId="77777777">
        <w:tblPrEx>
          <w:tblCellMar>
            <w:top w:w="0" w:type="dxa"/>
            <w:bottom w:w="0" w:type="dxa"/>
          </w:tblCellMar>
        </w:tblPrEx>
        <w:tc>
          <w:tcPr>
            <w:tcW w:w="159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463F70" w14:textId="77777777" w:rsidR="005C1E40" w:rsidRDefault="007A27FE">
            <w:pPr>
              <w:pStyle w:val="TableContents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Kuupäev</w:t>
            </w:r>
            <w:proofErr w:type="spellEnd"/>
          </w:p>
        </w:tc>
        <w:tc>
          <w:tcPr>
            <w:tcW w:w="57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FC7F3C" w14:textId="77777777" w:rsidR="005C1E40" w:rsidRDefault="005C1E40">
            <w:pPr>
              <w:pStyle w:val="TableContents"/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A9E893" w14:textId="77777777" w:rsidR="005C1E40" w:rsidRDefault="007A27FE">
            <w:pPr>
              <w:pStyle w:val="TableContents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Allkiri</w:t>
            </w:r>
            <w:proofErr w:type="spellEnd"/>
          </w:p>
        </w:tc>
      </w:tr>
    </w:tbl>
    <w:p w14:paraId="38A7FE48" w14:textId="77777777" w:rsidR="005C1E40" w:rsidRDefault="005C1E40">
      <w:pPr>
        <w:pStyle w:val="Standard"/>
        <w:rPr>
          <w:sz w:val="18"/>
          <w:szCs w:val="18"/>
          <w:lang w:val="et-EE"/>
        </w:rPr>
      </w:pPr>
    </w:p>
    <w:p w14:paraId="1FD2D7CA" w14:textId="77777777" w:rsidR="005C1E40" w:rsidRDefault="007A27FE">
      <w:pPr>
        <w:pStyle w:val="Standard"/>
      </w:pPr>
      <w:r>
        <w:rPr>
          <w:b/>
          <w:bCs/>
          <w:sz w:val="22"/>
          <w:szCs w:val="22"/>
          <w:lang w:val="et-EE"/>
        </w:rPr>
        <w:t>NB! Kaebus peab olema e-postiga saatmise korral digitaalselt allkirjastatud. Kui kaebuses puudub kaebuse esitaja aadress, jätab kohtuväline menetleja kaebuse läbi vaatamata.</w:t>
      </w:r>
    </w:p>
    <w:sectPr w:rsidR="005C1E40">
      <w:type w:val="continuous"/>
      <w:pgSz w:w="11906" w:h="16838"/>
      <w:pgMar w:top="397" w:right="1134" w:bottom="624" w:left="1134" w:header="708" w:footer="708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1A24F" w14:textId="77777777" w:rsidR="007A27FE" w:rsidRDefault="007A27FE">
      <w:r>
        <w:separator/>
      </w:r>
    </w:p>
  </w:endnote>
  <w:endnote w:type="continuationSeparator" w:id="0">
    <w:p w14:paraId="7A8731D6" w14:textId="77777777" w:rsidR="007A27FE" w:rsidRDefault="007A2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swiss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44208" w14:textId="77777777" w:rsidR="007A27FE" w:rsidRDefault="007A27FE">
      <w:r>
        <w:separator/>
      </w:r>
    </w:p>
  </w:footnote>
  <w:footnote w:type="continuationSeparator" w:id="0">
    <w:p w14:paraId="0B3596C9" w14:textId="77777777" w:rsidR="007A27FE" w:rsidRDefault="007A27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C1E40"/>
    <w:rsid w:val="005C1E40"/>
    <w:rsid w:val="007A27FE"/>
    <w:rsid w:val="008675E3"/>
    <w:rsid w:val="00CE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A22CD"/>
  <w15:docId w15:val="{C5C86B70-E052-4A38-B435-766118FC0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color w:val="000000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pPr>
      <w:suppressAutoHyphens/>
    </w:p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extbody">
    <w:name w:val="Text body"/>
    <w:basedOn w:val="Standard"/>
    <w:pPr>
      <w:spacing w:after="283"/>
    </w:p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3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6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netluskeskus@politsei.e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enetluskeskus@politsei.e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../../../../AppData/Local/Temp/mall_6355_3ed2cf8b-c021-4949-b44f-e0b33ec03dd3.odt/Normal.dotm" TargetMode="Externa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259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Virko Vuks</dc:creator>
  <cp:lastModifiedBy>Eha Teder</cp:lastModifiedBy>
  <cp:revision>3</cp:revision>
  <dcterms:created xsi:type="dcterms:W3CDTF">2025-09-26T10:19:00Z</dcterms:created>
  <dcterms:modified xsi:type="dcterms:W3CDTF">2025-09-26T10:23:00Z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